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BDCF4" w14:textId="29DAEC55" w:rsidR="00D40CC3" w:rsidRDefault="00D40CC3" w:rsidP="00D40CC3">
      <w:pPr>
        <w:jc w:val="both"/>
        <w:rPr>
          <w:rFonts w:ascii="Chaparral Pro" w:hAnsi="Chaparral Pro"/>
        </w:rPr>
      </w:pPr>
      <w:r>
        <w:rPr>
          <w:rFonts w:ascii="Chaparral Pro" w:hAnsi="Chaparral Pro"/>
        </w:rPr>
        <w:t xml:space="preserve">PRESS RELEASE: </w:t>
      </w:r>
      <w:r w:rsidR="002D0B2D">
        <w:rPr>
          <w:rFonts w:ascii="Chaparral Pro" w:hAnsi="Chaparral Pro"/>
          <w:b w:val="0"/>
          <w:bCs w:val="0"/>
        </w:rPr>
        <w:t>1</w:t>
      </w:r>
      <w:r w:rsidR="00A1699A">
        <w:rPr>
          <w:rFonts w:ascii="Chaparral Pro" w:hAnsi="Chaparral Pro"/>
          <w:b w:val="0"/>
          <w:bCs w:val="0"/>
        </w:rPr>
        <w:t>6</w:t>
      </w:r>
      <w:r w:rsidR="00062252" w:rsidRPr="00C11C21">
        <w:rPr>
          <w:rFonts w:ascii="Chaparral Pro" w:hAnsi="Chaparral Pro"/>
          <w:b w:val="0"/>
          <w:bCs w:val="0"/>
        </w:rPr>
        <w:t>th</w:t>
      </w:r>
      <w:r w:rsidR="00DA0307" w:rsidRPr="00C11C21">
        <w:rPr>
          <w:rFonts w:ascii="Chaparral Pro" w:hAnsi="Chaparral Pro"/>
          <w:b w:val="0"/>
          <w:bCs w:val="0"/>
        </w:rPr>
        <w:t xml:space="preserve"> </w:t>
      </w:r>
      <w:r w:rsidR="00A1699A">
        <w:rPr>
          <w:rFonts w:ascii="Chaparral Pro" w:hAnsi="Chaparral Pro"/>
          <w:b w:val="0"/>
          <w:bCs w:val="0"/>
        </w:rPr>
        <w:t>July</w:t>
      </w:r>
      <w:r w:rsidR="00256254" w:rsidRPr="00C11C21">
        <w:rPr>
          <w:rFonts w:ascii="Chaparral Pro" w:hAnsi="Chaparral Pro"/>
          <w:b w:val="0"/>
          <w:bCs w:val="0"/>
        </w:rPr>
        <w:t xml:space="preserve"> 202</w:t>
      </w:r>
      <w:r w:rsidR="00DA0307" w:rsidRPr="00C11C21">
        <w:rPr>
          <w:rFonts w:ascii="Chaparral Pro" w:hAnsi="Chaparral Pro"/>
          <w:b w:val="0"/>
          <w:bCs w:val="0"/>
        </w:rPr>
        <w:t>3</w:t>
      </w:r>
    </w:p>
    <w:p w14:paraId="69887306" w14:textId="77777777" w:rsidR="00D40CC3" w:rsidRDefault="00D40CC3" w:rsidP="00D40CC3">
      <w:pPr>
        <w:jc w:val="both"/>
        <w:rPr>
          <w:rFonts w:ascii="Chaparral Pro" w:hAnsi="Chaparral Pro"/>
        </w:rPr>
      </w:pPr>
    </w:p>
    <w:p w14:paraId="32B1AD15" w14:textId="17485231" w:rsidR="00D40CC3" w:rsidRDefault="00553F18" w:rsidP="00D40CC3">
      <w:pPr>
        <w:jc w:val="center"/>
        <w:rPr>
          <w:rFonts w:ascii="Chaparral Pro" w:hAnsi="Chaparral Pro"/>
          <w:sz w:val="28"/>
          <w:szCs w:val="28"/>
        </w:rPr>
      </w:pPr>
      <w:r>
        <w:rPr>
          <w:rFonts w:ascii="Chaparral Pro" w:hAnsi="Chaparral Pro"/>
          <w:sz w:val="28"/>
          <w:szCs w:val="28"/>
        </w:rPr>
        <w:t>Silver Cup podium for Michelotto and Nemoto</w:t>
      </w:r>
    </w:p>
    <w:p w14:paraId="6549DACA" w14:textId="6C899DDF" w:rsidR="00D40CC3" w:rsidRDefault="00D40CC3" w:rsidP="00D40CC3">
      <w:pPr>
        <w:jc w:val="both"/>
        <w:rPr>
          <w:rFonts w:ascii="Chaparral Pro" w:hAnsi="Chaparral Pro"/>
          <w:b w:val="0"/>
          <w:bCs w:val="0"/>
          <w:szCs w:val="24"/>
        </w:rPr>
      </w:pPr>
    </w:p>
    <w:p w14:paraId="2B2BB421" w14:textId="74088ABE" w:rsidR="00650D7B" w:rsidRPr="00E90EFD" w:rsidRDefault="00C52522" w:rsidP="003A4EB5">
      <w:pPr>
        <w:jc w:val="both"/>
        <w:rPr>
          <w:rFonts w:ascii="Chaparral Pro" w:hAnsi="Chaparral Pro"/>
          <w:b w:val="0"/>
          <w:bCs w:val="0"/>
          <w:i/>
          <w:iCs/>
          <w:szCs w:val="24"/>
        </w:rPr>
      </w:pPr>
      <w:r w:rsidRPr="00E90EFD">
        <w:rPr>
          <w:rFonts w:ascii="Chaparral Pro" w:hAnsi="Chaparral Pro"/>
          <w:b w:val="0"/>
          <w:bCs w:val="0"/>
          <w:i/>
          <w:iCs/>
          <w:szCs w:val="24"/>
        </w:rPr>
        <w:t>Fanatec GT World Challenge</w:t>
      </w:r>
      <w:r w:rsidR="00E90EFD" w:rsidRPr="00E90EFD">
        <w:rPr>
          <w:rFonts w:ascii="Chaparral Pro" w:hAnsi="Chaparral Pro"/>
          <w:b w:val="0"/>
          <w:bCs w:val="0"/>
          <w:i/>
          <w:iCs/>
          <w:szCs w:val="24"/>
        </w:rPr>
        <w:t xml:space="preserve"> by AWS, Sprint Cup – </w:t>
      </w:r>
      <w:r w:rsidR="00A1699A">
        <w:rPr>
          <w:rFonts w:ascii="Chaparral Pro" w:hAnsi="Chaparral Pro"/>
          <w:b w:val="0"/>
          <w:bCs w:val="0"/>
          <w:i/>
          <w:iCs/>
          <w:szCs w:val="24"/>
        </w:rPr>
        <w:t>Misano</w:t>
      </w:r>
    </w:p>
    <w:p w14:paraId="0855FC93" w14:textId="77777777" w:rsidR="00650D7B" w:rsidRDefault="00650D7B" w:rsidP="003A4EB5">
      <w:pPr>
        <w:jc w:val="both"/>
        <w:rPr>
          <w:rFonts w:ascii="Chaparral Pro" w:hAnsi="Chaparral Pro"/>
          <w:b w:val="0"/>
          <w:bCs w:val="0"/>
          <w:szCs w:val="24"/>
        </w:rPr>
      </w:pPr>
    </w:p>
    <w:p w14:paraId="10068A9D" w14:textId="56582539" w:rsidR="0046406F" w:rsidRDefault="007560E7" w:rsidP="003A4EB5">
      <w:pPr>
        <w:jc w:val="both"/>
        <w:rPr>
          <w:rFonts w:ascii="Chaparral Pro" w:hAnsi="Chaparral Pro"/>
          <w:b w:val="0"/>
          <w:bCs w:val="0"/>
          <w:szCs w:val="24"/>
        </w:rPr>
      </w:pPr>
      <w:r>
        <w:rPr>
          <w:rFonts w:ascii="Chaparral Pro" w:hAnsi="Chaparral Pro"/>
          <w:b w:val="0"/>
          <w:bCs w:val="0"/>
          <w:szCs w:val="24"/>
        </w:rPr>
        <w:t xml:space="preserve">After a two month pause the </w:t>
      </w:r>
      <w:r w:rsidR="005416F1">
        <w:rPr>
          <w:rFonts w:ascii="Chaparral Pro" w:hAnsi="Chaparral Pro"/>
          <w:b w:val="0"/>
          <w:bCs w:val="0"/>
          <w:szCs w:val="24"/>
        </w:rPr>
        <w:t xml:space="preserve">Fanatec GT World Challenge by AWS </w:t>
      </w:r>
      <w:r>
        <w:rPr>
          <w:rFonts w:ascii="Chaparral Pro" w:hAnsi="Chaparral Pro"/>
          <w:b w:val="0"/>
          <w:bCs w:val="0"/>
          <w:szCs w:val="24"/>
        </w:rPr>
        <w:t>Sprint Cup resumed with a hot and sticky double header at Misano this weekend</w:t>
      </w:r>
      <w:r w:rsidR="008221C7">
        <w:rPr>
          <w:rFonts w:ascii="Chaparral Pro" w:hAnsi="Chaparral Pro"/>
          <w:b w:val="0"/>
          <w:bCs w:val="0"/>
          <w:szCs w:val="24"/>
        </w:rPr>
        <w:t xml:space="preserve">. </w:t>
      </w:r>
      <w:r>
        <w:rPr>
          <w:rFonts w:ascii="Chaparral Pro" w:hAnsi="Chaparral Pro"/>
          <w:b w:val="0"/>
          <w:bCs w:val="0"/>
          <w:szCs w:val="24"/>
        </w:rPr>
        <w:t xml:space="preserve">A record grid of </w:t>
      </w:r>
      <w:r w:rsidR="00C85511">
        <w:rPr>
          <w:rFonts w:ascii="Chaparral Pro" w:hAnsi="Chaparral Pro"/>
          <w:b w:val="0"/>
          <w:bCs w:val="0"/>
          <w:szCs w:val="24"/>
        </w:rPr>
        <w:t xml:space="preserve">forty-two cars ensured </w:t>
      </w:r>
      <w:r w:rsidR="0022110F">
        <w:rPr>
          <w:rFonts w:ascii="Chaparral Pro" w:hAnsi="Chaparral Pro"/>
          <w:b w:val="0"/>
          <w:bCs w:val="0"/>
          <w:szCs w:val="24"/>
        </w:rPr>
        <w:t>both</w:t>
      </w:r>
      <w:r w:rsidR="00C85511">
        <w:rPr>
          <w:rFonts w:ascii="Chaparral Pro" w:hAnsi="Chaparral Pro"/>
          <w:b w:val="0"/>
          <w:bCs w:val="0"/>
          <w:szCs w:val="24"/>
        </w:rPr>
        <w:t xml:space="preserve"> rac</w:t>
      </w:r>
      <w:r w:rsidR="0022110F">
        <w:rPr>
          <w:rFonts w:ascii="Chaparral Pro" w:hAnsi="Chaparral Pro"/>
          <w:b w:val="0"/>
          <w:bCs w:val="0"/>
          <w:szCs w:val="24"/>
        </w:rPr>
        <w:t>es</w:t>
      </w:r>
      <w:r w:rsidR="00C85511">
        <w:rPr>
          <w:rFonts w:ascii="Chaparral Pro" w:hAnsi="Chaparral Pro"/>
          <w:b w:val="0"/>
          <w:bCs w:val="0"/>
          <w:szCs w:val="24"/>
        </w:rPr>
        <w:t xml:space="preserve"> w</w:t>
      </w:r>
      <w:r w:rsidR="0022110F">
        <w:rPr>
          <w:rFonts w:ascii="Chaparral Pro" w:hAnsi="Chaparral Pro"/>
          <w:b w:val="0"/>
          <w:bCs w:val="0"/>
          <w:szCs w:val="24"/>
        </w:rPr>
        <w:t>ere</w:t>
      </w:r>
      <w:r w:rsidR="00C85511">
        <w:rPr>
          <w:rFonts w:ascii="Chaparral Pro" w:hAnsi="Chaparral Pro"/>
          <w:b w:val="0"/>
          <w:bCs w:val="0"/>
          <w:szCs w:val="24"/>
        </w:rPr>
        <w:t xml:space="preserve"> close and exciting</w:t>
      </w:r>
      <w:r w:rsidR="0022110F">
        <w:rPr>
          <w:rFonts w:ascii="Chaparral Pro" w:hAnsi="Chaparral Pro"/>
          <w:b w:val="0"/>
          <w:bCs w:val="0"/>
          <w:szCs w:val="24"/>
        </w:rPr>
        <w:t xml:space="preserve">. VSR entered three </w:t>
      </w:r>
      <w:r w:rsidR="008221C7">
        <w:rPr>
          <w:rFonts w:ascii="Chaparral Pro" w:hAnsi="Chaparral Pro"/>
          <w:b w:val="0"/>
          <w:bCs w:val="0"/>
          <w:szCs w:val="24"/>
        </w:rPr>
        <w:t>Lamborghini Huracan GT3 Evo 2 cars</w:t>
      </w:r>
      <w:r w:rsidR="0022110F">
        <w:rPr>
          <w:rFonts w:ascii="Chaparral Pro" w:hAnsi="Chaparral Pro"/>
          <w:b w:val="0"/>
          <w:bCs w:val="0"/>
          <w:szCs w:val="24"/>
        </w:rPr>
        <w:t>. The Pro entry number 60 was</w:t>
      </w:r>
      <w:r w:rsidR="008221C7">
        <w:rPr>
          <w:rFonts w:ascii="Chaparral Pro" w:hAnsi="Chaparral Pro"/>
          <w:b w:val="0"/>
          <w:bCs w:val="0"/>
          <w:szCs w:val="24"/>
        </w:rPr>
        <w:t xml:space="preserve"> driven by Jordan Pepper</w:t>
      </w:r>
      <w:r w:rsidR="0022110F">
        <w:rPr>
          <w:rFonts w:ascii="Chaparral Pro" w:hAnsi="Chaparral Pro"/>
          <w:b w:val="0"/>
          <w:bCs w:val="0"/>
          <w:szCs w:val="24"/>
        </w:rPr>
        <w:t xml:space="preserve"> and</w:t>
      </w:r>
      <w:r w:rsidR="008221C7">
        <w:rPr>
          <w:rFonts w:ascii="Chaparral Pro" w:hAnsi="Chaparral Pro"/>
          <w:b w:val="0"/>
          <w:bCs w:val="0"/>
          <w:szCs w:val="24"/>
        </w:rPr>
        <w:t xml:space="preserve"> Franck Perera</w:t>
      </w:r>
      <w:r w:rsidR="0022110F">
        <w:rPr>
          <w:rFonts w:ascii="Chaparral Pro" w:hAnsi="Chaparral Pro"/>
          <w:b w:val="0"/>
          <w:bCs w:val="0"/>
          <w:szCs w:val="24"/>
        </w:rPr>
        <w:t xml:space="preserve">. </w:t>
      </w:r>
      <w:r w:rsidR="00B831C4">
        <w:rPr>
          <w:rFonts w:ascii="Chaparral Pro" w:hAnsi="Chaparral Pro"/>
          <w:b w:val="0"/>
          <w:bCs w:val="0"/>
          <w:szCs w:val="24"/>
        </w:rPr>
        <w:t>Baptiste Moulin</w:t>
      </w:r>
      <w:r w:rsidR="00201A71">
        <w:rPr>
          <w:rFonts w:ascii="Chaparral Pro" w:hAnsi="Chaparral Pro"/>
          <w:b w:val="0"/>
          <w:bCs w:val="0"/>
          <w:szCs w:val="24"/>
        </w:rPr>
        <w:t xml:space="preserve"> and</w:t>
      </w:r>
      <w:r w:rsidR="00B831C4">
        <w:rPr>
          <w:rFonts w:ascii="Chaparral Pro" w:hAnsi="Chaparral Pro"/>
          <w:b w:val="0"/>
          <w:bCs w:val="0"/>
          <w:szCs w:val="24"/>
        </w:rPr>
        <w:t xml:space="preserve"> Marcus Paverud</w:t>
      </w:r>
      <w:r w:rsidR="00201A71">
        <w:rPr>
          <w:rFonts w:ascii="Chaparral Pro" w:hAnsi="Chaparral Pro"/>
          <w:b w:val="0"/>
          <w:bCs w:val="0"/>
          <w:szCs w:val="24"/>
        </w:rPr>
        <w:t xml:space="preserve"> shared the 119 Silver Cup car and Mattia Michelotto joined Yuki Nemoto behind the wheel of the 163, also entered in the Silver Cup.</w:t>
      </w:r>
    </w:p>
    <w:p w14:paraId="3693A324" w14:textId="77777777" w:rsidR="0046406F" w:rsidRDefault="0046406F" w:rsidP="003A4EB5">
      <w:pPr>
        <w:jc w:val="both"/>
        <w:rPr>
          <w:rFonts w:ascii="Chaparral Pro" w:hAnsi="Chaparral Pro"/>
          <w:b w:val="0"/>
          <w:bCs w:val="0"/>
          <w:szCs w:val="24"/>
        </w:rPr>
      </w:pPr>
    </w:p>
    <w:p w14:paraId="18DF1316" w14:textId="6E62F24A" w:rsidR="00F71767" w:rsidRDefault="005F5A7F" w:rsidP="003A4EB5">
      <w:pPr>
        <w:jc w:val="both"/>
        <w:rPr>
          <w:rFonts w:ascii="Chaparral Pro" w:hAnsi="Chaparral Pro"/>
          <w:b w:val="0"/>
          <w:bCs w:val="0"/>
          <w:szCs w:val="24"/>
        </w:rPr>
      </w:pPr>
      <w:r>
        <w:rPr>
          <w:rFonts w:ascii="Chaparral Pro" w:hAnsi="Chaparral Pro"/>
          <w:b w:val="0"/>
          <w:bCs w:val="0"/>
          <w:noProof/>
          <w:szCs w:val="24"/>
        </w:rPr>
        <w:drawing>
          <wp:inline distT="0" distB="0" distL="0" distR="0" wp14:anchorId="64F5F47F" wp14:editId="03F12C6E">
            <wp:extent cx="5731510" cy="3818255"/>
            <wp:effectExtent l="0" t="0" r="2540" b="0"/>
            <wp:docPr id="180405944" name="Picture 4" descr="A green race car on a race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5944" name="Picture 4" descr="A green race car on a race trac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18255"/>
                    </a:xfrm>
                    <a:prstGeom prst="rect">
                      <a:avLst/>
                    </a:prstGeom>
                  </pic:spPr>
                </pic:pic>
              </a:graphicData>
            </a:graphic>
          </wp:inline>
        </w:drawing>
      </w:r>
    </w:p>
    <w:p w14:paraId="69A2A1DD" w14:textId="70F0BDF6" w:rsidR="00081A7C" w:rsidRPr="00553F18" w:rsidRDefault="00081A7C" w:rsidP="00081A7C">
      <w:pPr>
        <w:jc w:val="both"/>
        <w:rPr>
          <w:rFonts w:ascii="Chaparral Pro" w:hAnsi="Chaparral Pro"/>
          <w:b w:val="0"/>
          <w:bCs w:val="0"/>
          <w:i/>
          <w:iCs/>
          <w:sz w:val="18"/>
          <w:szCs w:val="18"/>
          <w:lang w:val="it-IT"/>
        </w:rPr>
      </w:pPr>
      <w:r w:rsidRPr="00553F18">
        <w:rPr>
          <w:rFonts w:ascii="Chaparral Pro" w:hAnsi="Chaparral Pro"/>
          <w:b w:val="0"/>
          <w:bCs w:val="0"/>
          <w:i/>
          <w:iCs/>
          <w:sz w:val="18"/>
          <w:szCs w:val="18"/>
          <w:lang w:val="it-IT"/>
        </w:rPr>
        <w:t>#163 – Mattia Michelotto / Yuki Nemot</w:t>
      </w:r>
      <w:r>
        <w:rPr>
          <w:rFonts w:ascii="Chaparral Pro" w:hAnsi="Chaparral Pro"/>
          <w:b w:val="0"/>
          <w:bCs w:val="0"/>
          <w:i/>
          <w:iCs/>
          <w:sz w:val="18"/>
          <w:szCs w:val="18"/>
          <w:lang w:val="it-IT"/>
        </w:rPr>
        <w:t>o</w:t>
      </w:r>
      <w:r w:rsidRPr="00553F18">
        <w:rPr>
          <w:rFonts w:ascii="Chaparral Pro" w:hAnsi="Chaparral Pro"/>
          <w:b w:val="0"/>
          <w:bCs w:val="0"/>
          <w:i/>
          <w:iCs/>
          <w:sz w:val="18"/>
          <w:szCs w:val="18"/>
          <w:lang w:val="it-IT"/>
        </w:rPr>
        <w:t xml:space="preserve"> (photo by Fotospeedy)</w:t>
      </w:r>
    </w:p>
    <w:p w14:paraId="7AA2790F" w14:textId="77777777" w:rsidR="00F71767" w:rsidRPr="00AE3AF4" w:rsidRDefault="00F71767" w:rsidP="003A4EB5">
      <w:pPr>
        <w:jc w:val="both"/>
        <w:rPr>
          <w:rFonts w:ascii="Chaparral Pro" w:hAnsi="Chaparral Pro"/>
          <w:b w:val="0"/>
          <w:bCs w:val="0"/>
          <w:szCs w:val="24"/>
          <w:lang w:val="it-IT"/>
        </w:rPr>
      </w:pPr>
    </w:p>
    <w:p w14:paraId="78582DC4" w14:textId="180D8B38" w:rsidR="000D5021" w:rsidRDefault="000D5021" w:rsidP="003A4EB5">
      <w:pPr>
        <w:jc w:val="both"/>
        <w:rPr>
          <w:rFonts w:ascii="Chaparral Pro" w:hAnsi="Chaparral Pro"/>
          <w:b w:val="0"/>
          <w:bCs w:val="0"/>
          <w:szCs w:val="24"/>
        </w:rPr>
      </w:pPr>
      <w:r>
        <w:rPr>
          <w:rFonts w:ascii="Chaparral Pro" w:hAnsi="Chaparral Pro"/>
          <w:b w:val="0"/>
          <w:bCs w:val="0"/>
          <w:szCs w:val="24"/>
        </w:rPr>
        <w:t>Qualifying for Saturday’s race was undertaken by P</w:t>
      </w:r>
      <w:r w:rsidR="00CB2404">
        <w:rPr>
          <w:rFonts w:ascii="Chaparral Pro" w:hAnsi="Chaparral Pro"/>
          <w:b w:val="0"/>
          <w:bCs w:val="0"/>
          <w:szCs w:val="24"/>
        </w:rPr>
        <w:t>e</w:t>
      </w:r>
      <w:r>
        <w:rPr>
          <w:rFonts w:ascii="Chaparral Pro" w:hAnsi="Chaparral Pro"/>
          <w:b w:val="0"/>
          <w:bCs w:val="0"/>
          <w:szCs w:val="24"/>
        </w:rPr>
        <w:t xml:space="preserve">rera, </w:t>
      </w:r>
      <w:proofErr w:type="gramStart"/>
      <w:r>
        <w:rPr>
          <w:rFonts w:ascii="Chaparral Pro" w:hAnsi="Chaparral Pro"/>
          <w:b w:val="0"/>
          <w:bCs w:val="0"/>
          <w:szCs w:val="24"/>
        </w:rPr>
        <w:t>Moulin</w:t>
      </w:r>
      <w:proofErr w:type="gramEnd"/>
      <w:r>
        <w:rPr>
          <w:rFonts w:ascii="Chaparral Pro" w:hAnsi="Chaparral Pro"/>
          <w:b w:val="0"/>
          <w:bCs w:val="0"/>
          <w:szCs w:val="24"/>
        </w:rPr>
        <w:t xml:space="preserve"> and Nemoto</w:t>
      </w:r>
      <w:r w:rsidR="00CB2404">
        <w:rPr>
          <w:rFonts w:ascii="Chaparral Pro" w:hAnsi="Chaparral Pro"/>
          <w:b w:val="0"/>
          <w:bCs w:val="0"/>
          <w:szCs w:val="24"/>
        </w:rPr>
        <w:t xml:space="preserve">. Perera parked his Lambo on row eight and the Silver Cup cars qualified </w:t>
      </w:r>
      <w:r w:rsidR="00C4752B">
        <w:rPr>
          <w:rFonts w:ascii="Chaparral Pro" w:hAnsi="Chaparral Pro"/>
          <w:b w:val="0"/>
          <w:bCs w:val="0"/>
          <w:szCs w:val="24"/>
        </w:rPr>
        <w:t>fifth</w:t>
      </w:r>
      <w:r w:rsidR="00EB285C">
        <w:rPr>
          <w:rFonts w:ascii="Chaparral Pro" w:hAnsi="Chaparral Pro"/>
          <w:b w:val="0"/>
          <w:bCs w:val="0"/>
          <w:szCs w:val="24"/>
        </w:rPr>
        <w:t xml:space="preserve"> in class</w:t>
      </w:r>
      <w:r w:rsidR="007A0B66">
        <w:rPr>
          <w:rFonts w:ascii="Chaparral Pro" w:hAnsi="Chaparral Pro"/>
          <w:b w:val="0"/>
          <w:bCs w:val="0"/>
          <w:szCs w:val="24"/>
        </w:rPr>
        <w:t xml:space="preserve"> (Nemoto) and seventh</w:t>
      </w:r>
      <w:r w:rsidR="00EB285C">
        <w:rPr>
          <w:rFonts w:ascii="Chaparral Pro" w:hAnsi="Chaparral Pro"/>
          <w:b w:val="0"/>
          <w:bCs w:val="0"/>
          <w:szCs w:val="24"/>
        </w:rPr>
        <w:t xml:space="preserve"> in class</w:t>
      </w:r>
      <w:r w:rsidR="007A0B66">
        <w:rPr>
          <w:rFonts w:ascii="Chaparral Pro" w:hAnsi="Chaparral Pro"/>
          <w:b w:val="0"/>
          <w:bCs w:val="0"/>
          <w:szCs w:val="24"/>
        </w:rPr>
        <w:t xml:space="preserve"> (Moulin).</w:t>
      </w:r>
      <w:r w:rsidR="00EB285C">
        <w:rPr>
          <w:rFonts w:ascii="Chaparral Pro" w:hAnsi="Chaparral Pro"/>
          <w:b w:val="0"/>
          <w:bCs w:val="0"/>
          <w:szCs w:val="24"/>
        </w:rPr>
        <w:t xml:space="preserve"> A </w:t>
      </w:r>
      <w:proofErr w:type="gramStart"/>
      <w:r w:rsidR="00EB285C">
        <w:rPr>
          <w:rFonts w:ascii="Chaparral Pro" w:hAnsi="Chaparral Pro"/>
          <w:b w:val="0"/>
          <w:bCs w:val="0"/>
          <w:szCs w:val="24"/>
        </w:rPr>
        <w:t>four car</w:t>
      </w:r>
      <w:proofErr w:type="gramEnd"/>
      <w:r w:rsidR="00EB285C">
        <w:rPr>
          <w:rFonts w:ascii="Chaparral Pro" w:hAnsi="Chaparral Pro"/>
          <w:b w:val="0"/>
          <w:bCs w:val="0"/>
          <w:szCs w:val="24"/>
        </w:rPr>
        <w:t xml:space="preserve"> collision at turn one caused chaos at the start and Perera </w:t>
      </w:r>
      <w:r w:rsidR="00B06462">
        <w:rPr>
          <w:rFonts w:ascii="Chaparral Pro" w:hAnsi="Chaparral Pro"/>
          <w:b w:val="0"/>
          <w:bCs w:val="0"/>
          <w:szCs w:val="24"/>
        </w:rPr>
        <w:t xml:space="preserve">took advantage of it to jump up to tenth as Nemoto and Moulin ran together fifth and sixth in class. </w:t>
      </w:r>
      <w:r w:rsidR="006D0F46">
        <w:rPr>
          <w:rFonts w:ascii="Chaparral Pro" w:hAnsi="Chaparral Pro"/>
          <w:b w:val="0"/>
          <w:bCs w:val="0"/>
          <w:szCs w:val="24"/>
        </w:rPr>
        <w:t>On the second lap Nemoto passed Moncini for fourth in class</w:t>
      </w:r>
      <w:r w:rsidR="00ED66B3">
        <w:rPr>
          <w:rFonts w:ascii="Chaparral Pro" w:hAnsi="Chaparral Pro"/>
          <w:b w:val="0"/>
          <w:bCs w:val="0"/>
          <w:szCs w:val="24"/>
        </w:rPr>
        <w:t xml:space="preserve"> and continued to move through the field until a pass on </w:t>
      </w:r>
      <w:proofErr w:type="spellStart"/>
      <w:r w:rsidR="00ED66B3">
        <w:rPr>
          <w:rFonts w:ascii="Chaparral Pro" w:hAnsi="Chaparral Pro"/>
          <w:b w:val="0"/>
          <w:bCs w:val="0"/>
          <w:szCs w:val="24"/>
        </w:rPr>
        <w:t>Delli</w:t>
      </w:r>
      <w:proofErr w:type="spellEnd"/>
      <w:r w:rsidR="00ED66B3">
        <w:rPr>
          <w:rFonts w:ascii="Chaparral Pro" w:hAnsi="Chaparral Pro"/>
          <w:b w:val="0"/>
          <w:bCs w:val="0"/>
          <w:szCs w:val="24"/>
        </w:rPr>
        <w:t xml:space="preserve"> </w:t>
      </w:r>
      <w:proofErr w:type="spellStart"/>
      <w:r w:rsidR="00ED66B3">
        <w:rPr>
          <w:rFonts w:ascii="Chaparral Pro" w:hAnsi="Chaparral Pro"/>
          <w:b w:val="0"/>
          <w:bCs w:val="0"/>
          <w:szCs w:val="24"/>
        </w:rPr>
        <w:t>Guanti</w:t>
      </w:r>
      <w:proofErr w:type="spellEnd"/>
      <w:r w:rsidR="00ED66B3">
        <w:rPr>
          <w:rFonts w:ascii="Chaparral Pro" w:hAnsi="Chaparral Pro"/>
          <w:b w:val="0"/>
          <w:bCs w:val="0"/>
          <w:szCs w:val="24"/>
        </w:rPr>
        <w:t xml:space="preserve"> resulted in contact which broke the rear suspension of the VSR Lamborghini. </w:t>
      </w:r>
      <w:r w:rsidR="00BB4045">
        <w:rPr>
          <w:rFonts w:ascii="Chaparral Pro" w:hAnsi="Chaparral Pro"/>
          <w:b w:val="0"/>
          <w:bCs w:val="0"/>
          <w:szCs w:val="24"/>
        </w:rPr>
        <w:t>The pit window opened on lap sixteen and Moulin pitted for Paverud</w:t>
      </w:r>
      <w:r w:rsidR="006E271B">
        <w:rPr>
          <w:rFonts w:ascii="Chaparral Pro" w:hAnsi="Chaparral Pro"/>
          <w:b w:val="0"/>
          <w:bCs w:val="0"/>
          <w:szCs w:val="24"/>
        </w:rPr>
        <w:t xml:space="preserve">. Two laps later Perera handed over the 60 </w:t>
      </w:r>
      <w:proofErr w:type="gramStart"/>
      <w:r w:rsidR="006E271B">
        <w:rPr>
          <w:rFonts w:ascii="Chaparral Pro" w:hAnsi="Chaparral Pro"/>
          <w:b w:val="0"/>
          <w:bCs w:val="0"/>
          <w:szCs w:val="24"/>
        </w:rPr>
        <w:t>car</w:t>
      </w:r>
      <w:proofErr w:type="gramEnd"/>
      <w:r w:rsidR="006E271B">
        <w:rPr>
          <w:rFonts w:ascii="Chaparral Pro" w:hAnsi="Chaparral Pro"/>
          <w:b w:val="0"/>
          <w:bCs w:val="0"/>
          <w:szCs w:val="24"/>
        </w:rPr>
        <w:t xml:space="preserve"> to Pepper. A fast pit-stop allowed them to undercut several cars and when the pit window was closed Pepper </w:t>
      </w:r>
      <w:r w:rsidR="00E93DBA">
        <w:rPr>
          <w:rFonts w:ascii="Chaparral Pro" w:hAnsi="Chaparral Pro"/>
          <w:b w:val="0"/>
          <w:bCs w:val="0"/>
          <w:szCs w:val="24"/>
        </w:rPr>
        <w:t>was running in eighth. Paverud was fifth in the Silver Cup and spen</w:t>
      </w:r>
      <w:r w:rsidR="0027119A">
        <w:rPr>
          <w:rFonts w:ascii="Chaparral Pro" w:hAnsi="Chaparral Pro"/>
          <w:b w:val="0"/>
          <w:bCs w:val="0"/>
          <w:szCs w:val="24"/>
        </w:rPr>
        <w:t>t</w:t>
      </w:r>
      <w:r w:rsidR="00E93DBA">
        <w:rPr>
          <w:rFonts w:ascii="Chaparral Pro" w:hAnsi="Chaparral Pro"/>
          <w:b w:val="0"/>
          <w:bCs w:val="0"/>
          <w:szCs w:val="24"/>
        </w:rPr>
        <w:t xml:space="preserve"> his entire stint trying to find a way past </w:t>
      </w:r>
      <w:proofErr w:type="spellStart"/>
      <w:r w:rsidR="00E93DBA">
        <w:rPr>
          <w:rFonts w:ascii="Chaparral Pro" w:hAnsi="Chaparral Pro"/>
          <w:b w:val="0"/>
          <w:bCs w:val="0"/>
          <w:szCs w:val="24"/>
        </w:rPr>
        <w:t>Guidetti’s</w:t>
      </w:r>
      <w:proofErr w:type="spellEnd"/>
      <w:r w:rsidR="00E93DBA">
        <w:rPr>
          <w:rFonts w:ascii="Chaparral Pro" w:hAnsi="Chaparral Pro"/>
          <w:b w:val="0"/>
          <w:bCs w:val="0"/>
          <w:szCs w:val="24"/>
        </w:rPr>
        <w:t xml:space="preserve"> Honda. </w:t>
      </w:r>
      <w:r w:rsidR="0025461E">
        <w:rPr>
          <w:rFonts w:ascii="Chaparral Pro" w:hAnsi="Chaparral Pro"/>
          <w:b w:val="0"/>
          <w:bCs w:val="0"/>
          <w:szCs w:val="24"/>
        </w:rPr>
        <w:t xml:space="preserve">As the race entered the last quarter Pepper was fighting to hold off Martin, </w:t>
      </w:r>
      <w:proofErr w:type="spellStart"/>
      <w:r w:rsidR="0025461E">
        <w:rPr>
          <w:rFonts w:ascii="Chaparral Pro" w:hAnsi="Chaparral Pro"/>
          <w:b w:val="0"/>
          <w:bCs w:val="0"/>
          <w:szCs w:val="24"/>
        </w:rPr>
        <w:lastRenderedPageBreak/>
        <w:t>Haase</w:t>
      </w:r>
      <w:proofErr w:type="spellEnd"/>
      <w:r w:rsidR="0025461E">
        <w:rPr>
          <w:rFonts w:ascii="Chaparral Pro" w:hAnsi="Chaparral Pro"/>
          <w:b w:val="0"/>
          <w:bCs w:val="0"/>
          <w:szCs w:val="24"/>
        </w:rPr>
        <w:t xml:space="preserve"> and Drudi. Their battle became the highlight of the closing stages of the race</w:t>
      </w:r>
      <w:r w:rsidR="003D6E83">
        <w:rPr>
          <w:rFonts w:ascii="Chaparral Pro" w:hAnsi="Chaparral Pro"/>
          <w:b w:val="0"/>
          <w:bCs w:val="0"/>
          <w:szCs w:val="24"/>
        </w:rPr>
        <w:t xml:space="preserve"> and on lap thirty-one Pepper caught and passed Ramos’s McLaren for seventh. He was followed through by his </w:t>
      </w:r>
      <w:r w:rsidR="009278B5">
        <w:rPr>
          <w:rFonts w:ascii="Chaparral Pro" w:hAnsi="Chaparral Pro"/>
          <w:b w:val="0"/>
          <w:bCs w:val="0"/>
          <w:szCs w:val="24"/>
        </w:rPr>
        <w:t>pursuers</w:t>
      </w:r>
      <w:r w:rsidR="003D6E83">
        <w:rPr>
          <w:rFonts w:ascii="Chaparral Pro" w:hAnsi="Chaparral Pro"/>
          <w:b w:val="0"/>
          <w:bCs w:val="0"/>
          <w:szCs w:val="24"/>
        </w:rPr>
        <w:t xml:space="preserve"> b</w:t>
      </w:r>
      <w:r w:rsidR="009278B5">
        <w:rPr>
          <w:rFonts w:ascii="Chaparral Pro" w:hAnsi="Chaparral Pro"/>
          <w:b w:val="0"/>
          <w:bCs w:val="0"/>
          <w:szCs w:val="24"/>
        </w:rPr>
        <w:t xml:space="preserve">ut kept them behind him to take seventh at the chequered flag. Paverud finished fifth in class – another solid </w:t>
      </w:r>
      <w:proofErr w:type="gramStart"/>
      <w:r w:rsidR="009278B5">
        <w:rPr>
          <w:rFonts w:ascii="Chaparral Pro" w:hAnsi="Chaparral Pro"/>
          <w:b w:val="0"/>
          <w:bCs w:val="0"/>
          <w:szCs w:val="24"/>
        </w:rPr>
        <w:t>points</w:t>
      </w:r>
      <w:proofErr w:type="gramEnd"/>
      <w:r w:rsidR="009278B5">
        <w:rPr>
          <w:rFonts w:ascii="Chaparral Pro" w:hAnsi="Chaparral Pro"/>
          <w:b w:val="0"/>
          <w:bCs w:val="0"/>
          <w:szCs w:val="24"/>
        </w:rPr>
        <w:t xml:space="preserve"> scoring finish for the 119 car.</w:t>
      </w:r>
    </w:p>
    <w:p w14:paraId="227A1144" w14:textId="77777777" w:rsidR="007A0B66" w:rsidRDefault="007A0B66" w:rsidP="003A4EB5">
      <w:pPr>
        <w:jc w:val="both"/>
        <w:rPr>
          <w:rFonts w:ascii="Chaparral Pro" w:hAnsi="Chaparral Pro"/>
          <w:b w:val="0"/>
          <w:bCs w:val="0"/>
          <w:szCs w:val="24"/>
        </w:rPr>
      </w:pPr>
    </w:p>
    <w:p w14:paraId="084CBCF3" w14:textId="360D1AC5" w:rsidR="00253355" w:rsidRPr="003503F1" w:rsidRDefault="00253355" w:rsidP="003A4EB5">
      <w:pPr>
        <w:jc w:val="both"/>
        <w:rPr>
          <w:rFonts w:ascii="Chaparral Pro" w:hAnsi="Chaparral Pro"/>
          <w:b w:val="0"/>
          <w:bCs w:val="0"/>
          <w:szCs w:val="24"/>
        </w:rPr>
      </w:pPr>
      <w:r>
        <w:rPr>
          <w:rFonts w:ascii="Chaparral Pro" w:hAnsi="Chaparral Pro"/>
          <w:b w:val="0"/>
          <w:bCs w:val="0"/>
          <w:noProof/>
          <w:szCs w:val="24"/>
        </w:rPr>
        <w:drawing>
          <wp:inline distT="0" distB="0" distL="0" distR="0" wp14:anchorId="2FC8B7A2" wp14:editId="1A61C24A">
            <wp:extent cx="5731510" cy="3820795"/>
            <wp:effectExtent l="0" t="0" r="2540" b="8255"/>
            <wp:docPr id="1391653598" name="Picture 2" descr="A green race car on a race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53598" name="Picture 2" descr="A green race car on a race trac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F0808F9" w14:textId="0DDE0F39" w:rsidR="002C525C" w:rsidRPr="00F23B89" w:rsidRDefault="002C525C" w:rsidP="002C525C">
      <w:pPr>
        <w:jc w:val="both"/>
        <w:rPr>
          <w:rFonts w:ascii="Chaparral Pro" w:hAnsi="Chaparral Pro"/>
          <w:b w:val="0"/>
          <w:bCs w:val="0"/>
          <w:i/>
          <w:iCs/>
          <w:sz w:val="18"/>
          <w:szCs w:val="18"/>
        </w:rPr>
      </w:pPr>
      <w:r>
        <w:rPr>
          <w:rFonts w:ascii="Chaparral Pro" w:hAnsi="Chaparral Pro"/>
          <w:b w:val="0"/>
          <w:bCs w:val="0"/>
          <w:i/>
          <w:iCs/>
          <w:sz w:val="18"/>
          <w:szCs w:val="18"/>
        </w:rPr>
        <w:t>#60 – Jordan Pepper / Franck Perera (photo by Fotospeedy)</w:t>
      </w:r>
    </w:p>
    <w:p w14:paraId="248CC53F" w14:textId="77777777" w:rsidR="002C525C" w:rsidRDefault="002C525C" w:rsidP="003A4EB5">
      <w:pPr>
        <w:jc w:val="both"/>
        <w:rPr>
          <w:rFonts w:ascii="Chaparral Pro" w:hAnsi="Chaparral Pro"/>
          <w:b w:val="0"/>
          <w:bCs w:val="0"/>
          <w:szCs w:val="24"/>
        </w:rPr>
      </w:pPr>
    </w:p>
    <w:p w14:paraId="4762CB51" w14:textId="466A58C3" w:rsidR="005E66BD" w:rsidRDefault="005E66BD" w:rsidP="003A4EB5">
      <w:pPr>
        <w:jc w:val="both"/>
        <w:rPr>
          <w:rFonts w:ascii="Chaparral Pro" w:hAnsi="Chaparral Pro"/>
          <w:b w:val="0"/>
          <w:bCs w:val="0"/>
          <w:szCs w:val="24"/>
        </w:rPr>
      </w:pPr>
      <w:r>
        <w:rPr>
          <w:rFonts w:ascii="Chaparral Pro" w:hAnsi="Chaparral Pro"/>
          <w:b w:val="0"/>
          <w:bCs w:val="0"/>
          <w:szCs w:val="24"/>
        </w:rPr>
        <w:t>On Sunday morning it was the turn of Pepper, Paverud and Michelotto to qualify the cars. The Silver Cup cars were out in the first group and Michelotto held the class pole until the last seconds of the session</w:t>
      </w:r>
      <w:r w:rsidR="0042201F">
        <w:rPr>
          <w:rFonts w:ascii="Chaparral Pro" w:hAnsi="Chaparral Pro"/>
          <w:b w:val="0"/>
          <w:bCs w:val="0"/>
          <w:szCs w:val="24"/>
        </w:rPr>
        <w:t xml:space="preserve"> when three cars improved demoting him to fourth in class by </w:t>
      </w:r>
      <w:r w:rsidR="00257C4E">
        <w:rPr>
          <w:rFonts w:ascii="Chaparral Pro" w:hAnsi="Chaparral Pro"/>
          <w:b w:val="0"/>
          <w:bCs w:val="0"/>
          <w:szCs w:val="24"/>
        </w:rPr>
        <w:t>just one tenth o</w:t>
      </w:r>
      <w:r w:rsidR="0042201F" w:rsidRPr="00257C4E">
        <w:rPr>
          <w:rFonts w:ascii="Chaparral Pro" w:hAnsi="Chaparral Pro"/>
          <w:b w:val="0"/>
          <w:bCs w:val="0"/>
          <w:szCs w:val="24"/>
        </w:rPr>
        <w:t>f a second.</w:t>
      </w:r>
      <w:r w:rsidR="001E4A60">
        <w:rPr>
          <w:rFonts w:ascii="Chaparral Pro" w:hAnsi="Chaparral Pro"/>
          <w:b w:val="0"/>
          <w:bCs w:val="0"/>
          <w:szCs w:val="24"/>
        </w:rPr>
        <w:t xml:space="preserve"> He started from row eleven with </w:t>
      </w:r>
      <w:r w:rsidR="00683832">
        <w:rPr>
          <w:rFonts w:ascii="Chaparral Pro" w:hAnsi="Chaparral Pro"/>
          <w:b w:val="0"/>
          <w:bCs w:val="0"/>
          <w:szCs w:val="24"/>
        </w:rPr>
        <w:t xml:space="preserve">Paverud </w:t>
      </w:r>
      <w:r w:rsidR="001E4A60">
        <w:rPr>
          <w:rFonts w:ascii="Chaparral Pro" w:hAnsi="Chaparral Pro"/>
          <w:b w:val="0"/>
          <w:bCs w:val="0"/>
          <w:szCs w:val="24"/>
        </w:rPr>
        <w:t>just a few places behind him</w:t>
      </w:r>
      <w:r w:rsidR="00683832">
        <w:rPr>
          <w:rFonts w:ascii="Chaparral Pro" w:hAnsi="Chaparral Pro"/>
          <w:b w:val="0"/>
          <w:bCs w:val="0"/>
          <w:szCs w:val="24"/>
        </w:rPr>
        <w:t xml:space="preserve">. </w:t>
      </w:r>
      <w:r w:rsidR="00736D73">
        <w:rPr>
          <w:rFonts w:ascii="Chaparral Pro" w:hAnsi="Chaparral Pro"/>
          <w:b w:val="0"/>
          <w:bCs w:val="0"/>
          <w:szCs w:val="24"/>
        </w:rPr>
        <w:t xml:space="preserve">Pepper </w:t>
      </w:r>
      <w:r w:rsidR="001E4A60">
        <w:rPr>
          <w:rFonts w:ascii="Chaparral Pro" w:hAnsi="Chaparral Pro"/>
          <w:b w:val="0"/>
          <w:bCs w:val="0"/>
          <w:szCs w:val="24"/>
        </w:rPr>
        <w:t xml:space="preserve">lined up </w:t>
      </w:r>
      <w:r w:rsidR="0037053E">
        <w:rPr>
          <w:rFonts w:ascii="Chaparral Pro" w:hAnsi="Chaparral Pro"/>
          <w:b w:val="0"/>
          <w:bCs w:val="0"/>
          <w:szCs w:val="24"/>
        </w:rPr>
        <w:t>o</w:t>
      </w:r>
      <w:r w:rsidR="001E4A60">
        <w:rPr>
          <w:rFonts w:ascii="Chaparral Pro" w:hAnsi="Chaparral Pro"/>
          <w:b w:val="0"/>
          <w:bCs w:val="0"/>
          <w:szCs w:val="24"/>
        </w:rPr>
        <w:t xml:space="preserve">n </w:t>
      </w:r>
      <w:r w:rsidR="0037053E">
        <w:rPr>
          <w:rFonts w:ascii="Chaparral Pro" w:hAnsi="Chaparral Pro"/>
          <w:b w:val="0"/>
          <w:bCs w:val="0"/>
          <w:szCs w:val="24"/>
        </w:rPr>
        <w:t>r</w:t>
      </w:r>
      <w:r w:rsidR="0068339E">
        <w:rPr>
          <w:rFonts w:ascii="Chaparral Pro" w:hAnsi="Chaparral Pro"/>
          <w:b w:val="0"/>
          <w:bCs w:val="0"/>
          <w:szCs w:val="24"/>
        </w:rPr>
        <w:t xml:space="preserve">ow </w:t>
      </w:r>
      <w:r w:rsidR="0037053E">
        <w:rPr>
          <w:rFonts w:ascii="Chaparral Pro" w:hAnsi="Chaparral Pro"/>
          <w:b w:val="0"/>
          <w:bCs w:val="0"/>
          <w:szCs w:val="24"/>
        </w:rPr>
        <w:t>eight</w:t>
      </w:r>
      <w:r w:rsidR="00683832">
        <w:rPr>
          <w:rFonts w:ascii="Chaparral Pro" w:hAnsi="Chaparral Pro"/>
          <w:b w:val="0"/>
          <w:bCs w:val="0"/>
          <w:szCs w:val="24"/>
        </w:rPr>
        <w:t xml:space="preserve"> but by the end of the second lap was already up to </w:t>
      </w:r>
      <w:r w:rsidR="00867388">
        <w:rPr>
          <w:rFonts w:ascii="Chaparral Pro" w:hAnsi="Chaparral Pro"/>
          <w:b w:val="0"/>
          <w:bCs w:val="0"/>
          <w:szCs w:val="24"/>
        </w:rPr>
        <w:t>tenth place and in the points</w:t>
      </w:r>
      <w:r w:rsidR="0037053E">
        <w:rPr>
          <w:rFonts w:ascii="Chaparral Pro" w:hAnsi="Chaparral Pro"/>
          <w:b w:val="0"/>
          <w:bCs w:val="0"/>
          <w:szCs w:val="24"/>
        </w:rPr>
        <w:t>.</w:t>
      </w:r>
      <w:r w:rsidR="00867388">
        <w:rPr>
          <w:rFonts w:ascii="Chaparral Pro" w:hAnsi="Chaparral Pro"/>
          <w:b w:val="0"/>
          <w:bCs w:val="0"/>
          <w:szCs w:val="24"/>
        </w:rPr>
        <w:t xml:space="preserve"> Michelotto had slipped behind Di Fabio at the start but soon got the better of the Honda </w:t>
      </w:r>
      <w:r w:rsidR="00562A9F">
        <w:rPr>
          <w:rFonts w:ascii="Chaparral Pro" w:hAnsi="Chaparral Pro"/>
          <w:b w:val="0"/>
          <w:bCs w:val="0"/>
          <w:szCs w:val="24"/>
        </w:rPr>
        <w:t>and ran fourth in class, just behind Bird’s Mercedes</w:t>
      </w:r>
      <w:r w:rsidR="00F211BC">
        <w:rPr>
          <w:rFonts w:ascii="Chaparral Pro" w:hAnsi="Chaparral Pro"/>
          <w:b w:val="0"/>
          <w:bCs w:val="0"/>
          <w:szCs w:val="24"/>
        </w:rPr>
        <w:t xml:space="preserve">, </w:t>
      </w:r>
      <w:r w:rsidR="00920151">
        <w:rPr>
          <w:rFonts w:ascii="Chaparral Pro" w:hAnsi="Chaparral Pro"/>
          <w:b w:val="0"/>
          <w:bCs w:val="0"/>
          <w:szCs w:val="24"/>
        </w:rPr>
        <w:t>with Paverud in sixth.</w:t>
      </w:r>
      <w:r w:rsidR="00562A9F">
        <w:rPr>
          <w:rFonts w:ascii="Chaparral Pro" w:hAnsi="Chaparral Pro"/>
          <w:b w:val="0"/>
          <w:bCs w:val="0"/>
          <w:szCs w:val="24"/>
        </w:rPr>
        <w:t xml:space="preserve"> </w:t>
      </w:r>
      <w:r w:rsidR="00920151">
        <w:rPr>
          <w:rFonts w:ascii="Chaparral Pro" w:hAnsi="Chaparral Pro"/>
          <w:b w:val="0"/>
          <w:bCs w:val="0"/>
          <w:szCs w:val="24"/>
        </w:rPr>
        <w:t>On</w:t>
      </w:r>
      <w:r w:rsidR="00562A9F">
        <w:rPr>
          <w:rFonts w:ascii="Chaparral Pro" w:hAnsi="Chaparral Pro"/>
          <w:b w:val="0"/>
          <w:bCs w:val="0"/>
          <w:szCs w:val="24"/>
        </w:rPr>
        <w:t xml:space="preserve"> lap eleven a Full Course Yellow </w:t>
      </w:r>
      <w:r w:rsidR="00F211BC">
        <w:rPr>
          <w:rFonts w:ascii="Chaparral Pro" w:hAnsi="Chaparral Pro"/>
          <w:b w:val="0"/>
          <w:bCs w:val="0"/>
          <w:szCs w:val="24"/>
        </w:rPr>
        <w:t>follow</w:t>
      </w:r>
      <w:r w:rsidR="00562A9F">
        <w:rPr>
          <w:rFonts w:ascii="Chaparral Pro" w:hAnsi="Chaparral Pro"/>
          <w:b w:val="0"/>
          <w:bCs w:val="0"/>
          <w:szCs w:val="24"/>
        </w:rPr>
        <w:t xml:space="preserve">ed by a Safety Car </w:t>
      </w:r>
      <w:r w:rsidR="00F211BC">
        <w:rPr>
          <w:rFonts w:ascii="Chaparral Pro" w:hAnsi="Chaparral Pro"/>
          <w:b w:val="0"/>
          <w:bCs w:val="0"/>
          <w:szCs w:val="24"/>
        </w:rPr>
        <w:t xml:space="preserve">stopped racing and delayed the pit window. </w:t>
      </w:r>
      <w:r w:rsidR="00920151">
        <w:rPr>
          <w:rFonts w:ascii="Chaparral Pro" w:hAnsi="Chaparral Pro"/>
          <w:b w:val="0"/>
          <w:bCs w:val="0"/>
          <w:szCs w:val="24"/>
        </w:rPr>
        <w:t>When racing went green Pepper pitted first and Perera took over the Pro car</w:t>
      </w:r>
      <w:r w:rsidR="00EF0F8A">
        <w:rPr>
          <w:rFonts w:ascii="Chaparral Pro" w:hAnsi="Chaparral Pro"/>
          <w:b w:val="0"/>
          <w:bCs w:val="0"/>
          <w:szCs w:val="24"/>
        </w:rPr>
        <w:t>.</w:t>
      </w:r>
      <w:r w:rsidR="00BD7031">
        <w:rPr>
          <w:rFonts w:ascii="Chaparral Pro" w:hAnsi="Chaparral Pro"/>
          <w:b w:val="0"/>
          <w:bCs w:val="0"/>
          <w:szCs w:val="24"/>
        </w:rPr>
        <w:t xml:space="preserve"> </w:t>
      </w:r>
      <w:r w:rsidR="00431BEE">
        <w:rPr>
          <w:rFonts w:ascii="Chaparral Pro" w:hAnsi="Chaparral Pro"/>
          <w:b w:val="0"/>
          <w:bCs w:val="0"/>
          <w:szCs w:val="24"/>
        </w:rPr>
        <w:t xml:space="preserve">A lap later Paverud stopped for </w:t>
      </w:r>
      <w:proofErr w:type="gramStart"/>
      <w:r w:rsidR="00431BEE">
        <w:rPr>
          <w:rFonts w:ascii="Chaparral Pro" w:hAnsi="Chaparral Pro"/>
          <w:b w:val="0"/>
          <w:bCs w:val="0"/>
          <w:szCs w:val="24"/>
        </w:rPr>
        <w:t>Moulin</w:t>
      </w:r>
      <w:proofErr w:type="gramEnd"/>
      <w:r w:rsidR="00431BEE">
        <w:rPr>
          <w:rFonts w:ascii="Chaparral Pro" w:hAnsi="Chaparral Pro"/>
          <w:b w:val="0"/>
          <w:bCs w:val="0"/>
          <w:szCs w:val="24"/>
        </w:rPr>
        <w:t xml:space="preserve"> but the car was delayed badly in the pits. Michelotto </w:t>
      </w:r>
      <w:r w:rsidR="00F169B5">
        <w:rPr>
          <w:rFonts w:ascii="Chaparral Pro" w:hAnsi="Chaparral Pro"/>
          <w:b w:val="0"/>
          <w:bCs w:val="0"/>
          <w:szCs w:val="24"/>
        </w:rPr>
        <w:t>was the last VSR car to stop, pitting for Nemoto</w:t>
      </w:r>
      <w:r w:rsidR="00AE52A4">
        <w:rPr>
          <w:rFonts w:ascii="Chaparral Pro" w:hAnsi="Chaparral Pro"/>
          <w:b w:val="0"/>
          <w:bCs w:val="0"/>
          <w:szCs w:val="24"/>
        </w:rPr>
        <w:t xml:space="preserve"> on lap eighteen. When the pit window closed Perera was running seventh</w:t>
      </w:r>
      <w:r w:rsidR="006D0563">
        <w:rPr>
          <w:rFonts w:ascii="Chaparral Pro" w:hAnsi="Chaparral Pro"/>
          <w:b w:val="0"/>
          <w:bCs w:val="0"/>
          <w:szCs w:val="24"/>
        </w:rPr>
        <w:t xml:space="preserve"> and Nemoto and Moulin were second and eighth in class. Perera lost a place to a hard-charging </w:t>
      </w:r>
      <w:proofErr w:type="spellStart"/>
      <w:r w:rsidR="006D0563">
        <w:rPr>
          <w:rFonts w:ascii="Chaparral Pro" w:hAnsi="Chaparral Pro"/>
          <w:b w:val="0"/>
          <w:bCs w:val="0"/>
          <w:szCs w:val="24"/>
        </w:rPr>
        <w:t>Marciello</w:t>
      </w:r>
      <w:proofErr w:type="spellEnd"/>
      <w:r w:rsidR="00E8029E">
        <w:rPr>
          <w:rFonts w:ascii="Chaparral Pro" w:hAnsi="Chaparral Pro"/>
          <w:b w:val="0"/>
          <w:bCs w:val="0"/>
          <w:szCs w:val="24"/>
        </w:rPr>
        <w:t xml:space="preserve"> </w:t>
      </w:r>
      <w:r w:rsidR="00072B9B">
        <w:rPr>
          <w:rFonts w:ascii="Chaparral Pro" w:hAnsi="Chaparral Pro"/>
          <w:b w:val="0"/>
          <w:bCs w:val="0"/>
          <w:szCs w:val="24"/>
        </w:rPr>
        <w:t xml:space="preserve">but took the chequered flag in eighth, once more in the points. </w:t>
      </w:r>
      <w:r w:rsidR="00274B28">
        <w:rPr>
          <w:rFonts w:ascii="Chaparral Pro" w:hAnsi="Chaparral Pro"/>
          <w:b w:val="0"/>
          <w:bCs w:val="0"/>
          <w:szCs w:val="24"/>
        </w:rPr>
        <w:t xml:space="preserve">Nemoto came home second in Silver Cup, he and Michelotto taking the first podium for the 163 </w:t>
      </w:r>
      <w:proofErr w:type="gramStart"/>
      <w:r w:rsidR="00274B28">
        <w:rPr>
          <w:rFonts w:ascii="Chaparral Pro" w:hAnsi="Chaparral Pro"/>
          <w:b w:val="0"/>
          <w:bCs w:val="0"/>
          <w:szCs w:val="24"/>
        </w:rPr>
        <w:t>car</w:t>
      </w:r>
      <w:proofErr w:type="gramEnd"/>
      <w:r w:rsidR="00274B28">
        <w:rPr>
          <w:rFonts w:ascii="Chaparral Pro" w:hAnsi="Chaparral Pro"/>
          <w:b w:val="0"/>
          <w:bCs w:val="0"/>
          <w:szCs w:val="24"/>
        </w:rPr>
        <w:t xml:space="preserve">. Moulin </w:t>
      </w:r>
      <w:r w:rsidR="006400F4">
        <w:rPr>
          <w:rFonts w:ascii="Chaparral Pro" w:hAnsi="Chaparral Pro"/>
          <w:b w:val="0"/>
          <w:bCs w:val="0"/>
          <w:szCs w:val="24"/>
        </w:rPr>
        <w:t xml:space="preserve">had just passed </w:t>
      </w:r>
      <w:r w:rsidR="00841543">
        <w:rPr>
          <w:rFonts w:ascii="Chaparral Pro" w:hAnsi="Chaparral Pro"/>
          <w:b w:val="0"/>
          <w:bCs w:val="0"/>
          <w:szCs w:val="24"/>
        </w:rPr>
        <w:t>Zanotti</w:t>
      </w:r>
      <w:r w:rsidR="006400F4">
        <w:rPr>
          <w:rFonts w:ascii="Chaparral Pro" w:hAnsi="Chaparral Pro"/>
          <w:b w:val="0"/>
          <w:bCs w:val="0"/>
          <w:szCs w:val="24"/>
        </w:rPr>
        <w:t xml:space="preserve"> when he was eliminated by a Porsche and forced to retire his Lambo</w:t>
      </w:r>
      <w:r w:rsidR="004117B6">
        <w:rPr>
          <w:rFonts w:ascii="Chaparral Pro" w:hAnsi="Chaparral Pro"/>
          <w:b w:val="0"/>
          <w:bCs w:val="0"/>
          <w:szCs w:val="24"/>
        </w:rPr>
        <w:t xml:space="preserve"> just before the end of the race</w:t>
      </w:r>
      <w:r w:rsidR="006400F4">
        <w:rPr>
          <w:rFonts w:ascii="Chaparral Pro" w:hAnsi="Chaparral Pro"/>
          <w:b w:val="0"/>
          <w:bCs w:val="0"/>
          <w:szCs w:val="24"/>
        </w:rPr>
        <w:t>.</w:t>
      </w:r>
    </w:p>
    <w:p w14:paraId="21914B1A" w14:textId="77777777" w:rsidR="0068339E" w:rsidRDefault="0068339E" w:rsidP="003A4EB5">
      <w:pPr>
        <w:jc w:val="both"/>
        <w:rPr>
          <w:rFonts w:ascii="Chaparral Pro" w:hAnsi="Chaparral Pro"/>
          <w:b w:val="0"/>
          <w:bCs w:val="0"/>
          <w:i/>
          <w:iCs/>
          <w:sz w:val="18"/>
          <w:szCs w:val="18"/>
        </w:rPr>
      </w:pPr>
    </w:p>
    <w:p w14:paraId="2E615210" w14:textId="233CB184" w:rsidR="004117B6" w:rsidRPr="00257C4E" w:rsidRDefault="004117B6" w:rsidP="003A4EB5">
      <w:pPr>
        <w:jc w:val="both"/>
        <w:rPr>
          <w:rFonts w:ascii="Chaparral Pro" w:hAnsi="Chaparral Pro"/>
          <w:b w:val="0"/>
          <w:bCs w:val="0"/>
          <w:i/>
          <w:iCs/>
          <w:sz w:val="18"/>
          <w:szCs w:val="18"/>
        </w:rPr>
      </w:pPr>
      <w:r>
        <w:rPr>
          <w:rFonts w:ascii="Chaparral Pro" w:hAnsi="Chaparral Pro"/>
          <w:b w:val="0"/>
          <w:bCs w:val="0"/>
          <w:i/>
          <w:iCs/>
          <w:noProof/>
          <w:sz w:val="18"/>
          <w:szCs w:val="18"/>
        </w:rPr>
        <w:lastRenderedPageBreak/>
        <w:drawing>
          <wp:inline distT="0" distB="0" distL="0" distR="0" wp14:anchorId="6A72E50D" wp14:editId="45FEB5FE">
            <wp:extent cx="5731510" cy="3820795"/>
            <wp:effectExtent l="0" t="0" r="2540" b="8255"/>
            <wp:docPr id="939062481" name="Picture 5" descr="A green race car on a race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62481" name="Picture 5" descr="A green race car on a race trac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E1D4101" w14:textId="77777777" w:rsidR="00081A7C" w:rsidRPr="003503F1" w:rsidRDefault="00081A7C" w:rsidP="00081A7C">
      <w:pPr>
        <w:jc w:val="both"/>
        <w:rPr>
          <w:rFonts w:ascii="Chaparral Pro" w:hAnsi="Chaparral Pro"/>
          <w:b w:val="0"/>
          <w:bCs w:val="0"/>
          <w:i/>
          <w:iCs/>
          <w:sz w:val="18"/>
          <w:szCs w:val="18"/>
        </w:rPr>
      </w:pPr>
      <w:r w:rsidRPr="003503F1">
        <w:rPr>
          <w:rFonts w:ascii="Chaparral Pro" w:hAnsi="Chaparral Pro"/>
          <w:b w:val="0"/>
          <w:bCs w:val="0"/>
          <w:i/>
          <w:iCs/>
          <w:sz w:val="18"/>
          <w:szCs w:val="18"/>
        </w:rPr>
        <w:t>#119 – Baptiste Moulin / Marcus Paverud (photo by Fotospeedy)</w:t>
      </w:r>
    </w:p>
    <w:p w14:paraId="51A40BB2" w14:textId="77777777" w:rsidR="00F23B89" w:rsidRPr="00081A7C" w:rsidRDefault="00F23B89" w:rsidP="003A4EB5">
      <w:pPr>
        <w:jc w:val="both"/>
        <w:rPr>
          <w:rFonts w:ascii="Chaparral Pro" w:hAnsi="Chaparral Pro"/>
          <w:b w:val="0"/>
          <w:bCs w:val="0"/>
          <w:szCs w:val="24"/>
        </w:rPr>
      </w:pPr>
    </w:p>
    <w:p w14:paraId="0A3B301B" w14:textId="21494BDC" w:rsidR="00B93FE3" w:rsidRDefault="009709A9" w:rsidP="003A4EB5">
      <w:pPr>
        <w:jc w:val="both"/>
        <w:rPr>
          <w:rFonts w:ascii="Chaparral Pro" w:hAnsi="Chaparral Pro"/>
          <w:b w:val="0"/>
          <w:bCs w:val="0"/>
          <w:szCs w:val="24"/>
        </w:rPr>
      </w:pPr>
      <w:r>
        <w:rPr>
          <w:rFonts w:ascii="Chaparral Pro" w:hAnsi="Chaparral Pro"/>
          <w:b w:val="0"/>
          <w:bCs w:val="0"/>
          <w:szCs w:val="24"/>
        </w:rPr>
        <w:t xml:space="preserve">VSR will be back in action in a fortnight’s time for the third round of the </w:t>
      </w:r>
      <w:r w:rsidR="00DF1B23">
        <w:rPr>
          <w:rFonts w:ascii="Chaparral Pro" w:hAnsi="Chaparral Pro"/>
          <w:b w:val="0"/>
          <w:bCs w:val="0"/>
          <w:szCs w:val="24"/>
        </w:rPr>
        <w:t xml:space="preserve">European Lamborghini Super Trofeo Championship </w:t>
      </w:r>
      <w:r>
        <w:rPr>
          <w:rFonts w:ascii="Chaparral Pro" w:hAnsi="Chaparral Pro"/>
          <w:b w:val="0"/>
          <w:bCs w:val="0"/>
          <w:szCs w:val="24"/>
        </w:rPr>
        <w:t>at the Nurburgring.</w:t>
      </w:r>
    </w:p>
    <w:p w14:paraId="29704E78" w14:textId="77777777" w:rsidR="001630C1" w:rsidRPr="00AB09F4" w:rsidRDefault="001630C1" w:rsidP="003A4EB5">
      <w:pPr>
        <w:jc w:val="both"/>
        <w:rPr>
          <w:rFonts w:ascii="Chaparral Pro" w:hAnsi="Chaparral Pro"/>
          <w:b w:val="0"/>
          <w:bCs w:val="0"/>
          <w:szCs w:val="24"/>
        </w:rPr>
      </w:pPr>
    </w:p>
    <w:p w14:paraId="091E9DD8" w14:textId="77777777" w:rsidR="00D40CC3" w:rsidRPr="00E65B65" w:rsidRDefault="00D40CC3" w:rsidP="00D40CC3">
      <w:pPr>
        <w:pStyle w:val="ListParagraph"/>
        <w:numPr>
          <w:ilvl w:val="0"/>
          <w:numId w:val="2"/>
        </w:numPr>
        <w:jc w:val="center"/>
        <w:rPr>
          <w:rFonts w:ascii="Chaparral Pro" w:hAnsi="Chaparral Pro"/>
          <w:b w:val="0"/>
          <w:bCs w:val="0"/>
          <w:szCs w:val="24"/>
        </w:rPr>
      </w:pPr>
      <w:r w:rsidRPr="0053759E">
        <w:rPr>
          <w:rFonts w:ascii="Chaparral Pro" w:hAnsi="Chaparral Pro"/>
          <w:b w:val="0"/>
          <w:bCs w:val="0"/>
          <w:szCs w:val="24"/>
        </w:rPr>
        <w:t>ENDS    -</w:t>
      </w:r>
    </w:p>
    <w:sectPr w:rsidR="00D40CC3" w:rsidRPr="00E65B65" w:rsidSect="000E009C">
      <w:headerReference w:type="default" r:id="rId10"/>
      <w:footerReference w:type="default" r:id="rId11"/>
      <w:headerReference w:type="first" r:id="rId12"/>
      <w:pgSz w:w="11906" w:h="16838"/>
      <w:pgMar w:top="187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874E7" w14:textId="77777777" w:rsidR="00305822" w:rsidRDefault="00305822" w:rsidP="008C7949">
      <w:r>
        <w:separator/>
      </w:r>
    </w:p>
  </w:endnote>
  <w:endnote w:type="continuationSeparator" w:id="0">
    <w:p w14:paraId="10B70153" w14:textId="77777777" w:rsidR="00305822" w:rsidRDefault="00305822" w:rsidP="008C7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haparral Pro">
    <w:altName w:val="Cambria"/>
    <w:panose1 w:val="02060503040505020203"/>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EastAsia" w:hAnsiTheme="minorHAnsi" w:cs="Times New Roman"/>
        <w:sz w:val="22"/>
      </w:rPr>
      <w:id w:val="-1800759966"/>
      <w:docPartObj>
        <w:docPartGallery w:val="Page Numbers (Bottom of Page)"/>
        <w:docPartUnique/>
      </w:docPartObj>
    </w:sdtPr>
    <w:sdtEndPr>
      <w:rPr>
        <w:rFonts w:ascii="Chaparral Pro" w:eastAsiaTheme="majorEastAsia" w:hAnsi="Chaparral Pro" w:cstheme="majorBidi"/>
        <w:noProof/>
        <w:color w:val="4472C4" w:themeColor="accent1"/>
        <w:sz w:val="24"/>
        <w:szCs w:val="24"/>
      </w:rPr>
    </w:sdtEndPr>
    <w:sdtContent>
      <w:p w14:paraId="51FA61A1" w14:textId="77777777" w:rsidR="00306CD5" w:rsidRPr="00306CD5" w:rsidRDefault="00306CD5">
        <w:pPr>
          <w:pStyle w:val="Footer"/>
          <w:jc w:val="right"/>
          <w:rPr>
            <w:rFonts w:ascii="Chaparral Pro" w:eastAsiaTheme="majorEastAsia" w:hAnsi="Chaparral Pro" w:cstheme="majorBidi"/>
            <w:color w:val="4472C4" w:themeColor="accent1"/>
            <w:szCs w:val="24"/>
          </w:rPr>
        </w:pPr>
        <w:r w:rsidRPr="00306CD5">
          <w:rPr>
            <w:rFonts w:ascii="Chaparral Pro" w:eastAsiaTheme="minorEastAsia" w:hAnsi="Chaparral Pro" w:cs="Times New Roman"/>
            <w:szCs w:val="24"/>
          </w:rPr>
          <w:fldChar w:fldCharType="begin"/>
        </w:r>
        <w:r w:rsidRPr="00306CD5">
          <w:rPr>
            <w:rFonts w:ascii="Chaparral Pro" w:hAnsi="Chaparral Pro"/>
            <w:szCs w:val="24"/>
          </w:rPr>
          <w:instrText xml:space="preserve"> PAGE   \* MERGEFORMAT </w:instrText>
        </w:r>
        <w:r w:rsidRPr="00306CD5">
          <w:rPr>
            <w:rFonts w:ascii="Chaparral Pro" w:eastAsiaTheme="minorEastAsia" w:hAnsi="Chaparral Pro" w:cs="Times New Roman"/>
            <w:szCs w:val="24"/>
          </w:rPr>
          <w:fldChar w:fldCharType="separate"/>
        </w:r>
        <w:r w:rsidRPr="00306CD5">
          <w:rPr>
            <w:rFonts w:ascii="Chaparral Pro" w:eastAsiaTheme="majorEastAsia" w:hAnsi="Chaparral Pro" w:cstheme="majorBidi"/>
            <w:noProof/>
            <w:color w:val="4472C4" w:themeColor="accent1"/>
            <w:szCs w:val="24"/>
          </w:rPr>
          <w:t>2</w:t>
        </w:r>
        <w:r w:rsidRPr="00306CD5">
          <w:rPr>
            <w:rFonts w:ascii="Chaparral Pro" w:eastAsiaTheme="majorEastAsia" w:hAnsi="Chaparral Pro" w:cstheme="majorBidi"/>
            <w:noProof/>
            <w:color w:val="4472C4" w:themeColor="accent1"/>
            <w:szCs w:val="24"/>
          </w:rPr>
          <w:fldChar w:fldCharType="end"/>
        </w:r>
      </w:p>
    </w:sdtContent>
  </w:sdt>
  <w:p w14:paraId="0D80324F" w14:textId="77777777" w:rsidR="008C7949" w:rsidRDefault="008C79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6A6AD" w14:textId="77777777" w:rsidR="00305822" w:rsidRDefault="00305822" w:rsidP="008C7949">
      <w:r>
        <w:separator/>
      </w:r>
    </w:p>
  </w:footnote>
  <w:footnote w:type="continuationSeparator" w:id="0">
    <w:p w14:paraId="2EF78003" w14:textId="77777777" w:rsidR="00305822" w:rsidRDefault="00305822" w:rsidP="008C7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61BDE" w14:textId="77777777" w:rsidR="008C7949" w:rsidRDefault="008C7949" w:rsidP="009661F8">
    <w:pPr>
      <w:pStyle w:val="Header"/>
      <w:jc w:val="right"/>
    </w:pPr>
    <w:r>
      <w:rPr>
        <w:noProof/>
      </w:rPr>
      <w:drawing>
        <wp:anchor distT="0" distB="0" distL="114300" distR="114300" simplePos="0" relativeHeight="251658240" behindDoc="1" locked="0" layoutInCell="1" allowOverlap="1" wp14:anchorId="02055B0B" wp14:editId="2282652D">
          <wp:simplePos x="0" y="0"/>
          <wp:positionH relativeFrom="page">
            <wp:align>left</wp:align>
          </wp:positionH>
          <wp:positionV relativeFrom="paragraph">
            <wp:posOffset>-449359</wp:posOffset>
          </wp:positionV>
          <wp:extent cx="7540257" cy="10665580"/>
          <wp:effectExtent l="0" t="0" r="3810" b="254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SR - Headed Paper - pages 2+.jpg"/>
                  <pic:cNvPicPr/>
                </pic:nvPicPr>
                <pic:blipFill>
                  <a:blip r:embed="rId1">
                    <a:extLst>
                      <a:ext uri="{28A0092B-C50C-407E-A947-70E740481C1C}">
                        <a14:useLocalDpi xmlns:a14="http://schemas.microsoft.com/office/drawing/2010/main" val="0"/>
                      </a:ext>
                    </a:extLst>
                  </a:blip>
                  <a:stretch>
                    <a:fillRect/>
                  </a:stretch>
                </pic:blipFill>
                <pic:spPr>
                  <a:xfrm>
                    <a:off x="0" y="0"/>
                    <a:ext cx="7540257" cy="10665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B28" w14:textId="77777777" w:rsidR="000E009C" w:rsidRDefault="000E009C" w:rsidP="000E009C">
    <w:pPr>
      <w:pStyle w:val="Header"/>
      <w:jc w:val="right"/>
    </w:pPr>
    <w:r>
      <w:rPr>
        <w:noProof/>
      </w:rPr>
      <w:drawing>
        <wp:anchor distT="0" distB="0" distL="114300" distR="114300" simplePos="0" relativeHeight="251660288" behindDoc="1" locked="0" layoutInCell="1" allowOverlap="1" wp14:anchorId="7F704151" wp14:editId="1086CCB2">
          <wp:simplePos x="0" y="0"/>
          <wp:positionH relativeFrom="page">
            <wp:align>right</wp:align>
          </wp:positionH>
          <wp:positionV relativeFrom="paragraph">
            <wp:posOffset>-462031</wp:posOffset>
          </wp:positionV>
          <wp:extent cx="7559899" cy="10698777"/>
          <wp:effectExtent l="0" t="0" r="3175" b="7620"/>
          <wp:wrapNone/>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899" cy="1069877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E677D57" wp14:editId="034040AF">
          <wp:simplePos x="0" y="0"/>
          <wp:positionH relativeFrom="margin">
            <wp:posOffset>2764155</wp:posOffset>
          </wp:positionH>
          <wp:positionV relativeFrom="paragraph">
            <wp:posOffset>-265430</wp:posOffset>
          </wp:positionV>
          <wp:extent cx="3655060" cy="777875"/>
          <wp:effectExtent l="0" t="0" r="2540" b="3175"/>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655060" cy="7778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575C16"/>
    <w:multiLevelType w:val="hybridMultilevel"/>
    <w:tmpl w:val="15F0FEA4"/>
    <w:lvl w:ilvl="0" w:tplc="5AE68216">
      <w:numFmt w:val="bullet"/>
      <w:lvlText w:val="-"/>
      <w:lvlJc w:val="left"/>
      <w:pPr>
        <w:ind w:left="720" w:hanging="360"/>
      </w:pPr>
      <w:rPr>
        <w:rFonts w:ascii="Chaparral Pro" w:eastAsiaTheme="minorHAnsi" w:hAnsi="Chaparral Pro"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4E6768"/>
    <w:multiLevelType w:val="hybridMultilevel"/>
    <w:tmpl w:val="FAA08E7E"/>
    <w:lvl w:ilvl="0" w:tplc="B066A8FA">
      <w:numFmt w:val="bullet"/>
      <w:lvlText w:val="-"/>
      <w:lvlJc w:val="left"/>
      <w:pPr>
        <w:ind w:left="720" w:hanging="360"/>
      </w:pPr>
      <w:rPr>
        <w:rFonts w:ascii="Chaparral Pro" w:eastAsiaTheme="minorHAnsi" w:hAnsi="Chaparral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6487259">
    <w:abstractNumId w:val="1"/>
  </w:num>
  <w:num w:numId="2" w16cid:durableId="981081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CC3"/>
    <w:rsid w:val="00002126"/>
    <w:rsid w:val="00003098"/>
    <w:rsid w:val="000170C8"/>
    <w:rsid w:val="00022BC2"/>
    <w:rsid w:val="000551CB"/>
    <w:rsid w:val="000569E2"/>
    <w:rsid w:val="00057024"/>
    <w:rsid w:val="00062252"/>
    <w:rsid w:val="00065FBC"/>
    <w:rsid w:val="00071956"/>
    <w:rsid w:val="00072B9B"/>
    <w:rsid w:val="000740AC"/>
    <w:rsid w:val="000744C1"/>
    <w:rsid w:val="00074A39"/>
    <w:rsid w:val="0007660E"/>
    <w:rsid w:val="00081A7C"/>
    <w:rsid w:val="00082304"/>
    <w:rsid w:val="000919C8"/>
    <w:rsid w:val="000935C7"/>
    <w:rsid w:val="000A3DB2"/>
    <w:rsid w:val="000A7314"/>
    <w:rsid w:val="000A7D0A"/>
    <w:rsid w:val="000C0947"/>
    <w:rsid w:val="000C30C6"/>
    <w:rsid w:val="000C4B92"/>
    <w:rsid w:val="000D01B1"/>
    <w:rsid w:val="000D045C"/>
    <w:rsid w:val="000D5021"/>
    <w:rsid w:val="000E009C"/>
    <w:rsid w:val="000F6BD7"/>
    <w:rsid w:val="001017C6"/>
    <w:rsid w:val="00107466"/>
    <w:rsid w:val="001121F6"/>
    <w:rsid w:val="00150DC2"/>
    <w:rsid w:val="00157BFB"/>
    <w:rsid w:val="001630C1"/>
    <w:rsid w:val="00184B70"/>
    <w:rsid w:val="00191411"/>
    <w:rsid w:val="00197289"/>
    <w:rsid w:val="001C3943"/>
    <w:rsid w:val="001D3E06"/>
    <w:rsid w:val="001D5128"/>
    <w:rsid w:val="001E4011"/>
    <w:rsid w:val="001E45AD"/>
    <w:rsid w:val="001E4A60"/>
    <w:rsid w:val="001E5331"/>
    <w:rsid w:val="001E6143"/>
    <w:rsid w:val="00201A71"/>
    <w:rsid w:val="00205FE0"/>
    <w:rsid w:val="00206365"/>
    <w:rsid w:val="00214F87"/>
    <w:rsid w:val="002171DF"/>
    <w:rsid w:val="0022110F"/>
    <w:rsid w:val="00221ABB"/>
    <w:rsid w:val="00224F75"/>
    <w:rsid w:val="0023401C"/>
    <w:rsid w:val="00253355"/>
    <w:rsid w:val="00253F8D"/>
    <w:rsid w:val="0025461E"/>
    <w:rsid w:val="0025547B"/>
    <w:rsid w:val="00256254"/>
    <w:rsid w:val="002573DC"/>
    <w:rsid w:val="00257C4E"/>
    <w:rsid w:val="00260845"/>
    <w:rsid w:val="00263EEE"/>
    <w:rsid w:val="00264D15"/>
    <w:rsid w:val="0027119A"/>
    <w:rsid w:val="00274B28"/>
    <w:rsid w:val="00274E3E"/>
    <w:rsid w:val="00293255"/>
    <w:rsid w:val="0029584B"/>
    <w:rsid w:val="002A28FF"/>
    <w:rsid w:val="002C2159"/>
    <w:rsid w:val="002C475E"/>
    <w:rsid w:val="002C525C"/>
    <w:rsid w:val="002D0B2D"/>
    <w:rsid w:val="002D2135"/>
    <w:rsid w:val="002D6BB9"/>
    <w:rsid w:val="002E01F5"/>
    <w:rsid w:val="00305822"/>
    <w:rsid w:val="00306C4B"/>
    <w:rsid w:val="00306CD5"/>
    <w:rsid w:val="003102FD"/>
    <w:rsid w:val="00332083"/>
    <w:rsid w:val="00332E7F"/>
    <w:rsid w:val="0033318B"/>
    <w:rsid w:val="0034323B"/>
    <w:rsid w:val="003503F1"/>
    <w:rsid w:val="003533FD"/>
    <w:rsid w:val="00362EDE"/>
    <w:rsid w:val="00365AD9"/>
    <w:rsid w:val="0037053E"/>
    <w:rsid w:val="00374A01"/>
    <w:rsid w:val="003751B2"/>
    <w:rsid w:val="00393CE3"/>
    <w:rsid w:val="0039429B"/>
    <w:rsid w:val="003A3547"/>
    <w:rsid w:val="003A3D88"/>
    <w:rsid w:val="003A4EB5"/>
    <w:rsid w:val="003A63D4"/>
    <w:rsid w:val="003B11DC"/>
    <w:rsid w:val="003B5C51"/>
    <w:rsid w:val="003C522C"/>
    <w:rsid w:val="003D1D72"/>
    <w:rsid w:val="003D6E83"/>
    <w:rsid w:val="003E0B88"/>
    <w:rsid w:val="003E245E"/>
    <w:rsid w:val="004117B6"/>
    <w:rsid w:val="0042201F"/>
    <w:rsid w:val="00431BEE"/>
    <w:rsid w:val="00437221"/>
    <w:rsid w:val="004625C6"/>
    <w:rsid w:val="0046406F"/>
    <w:rsid w:val="00470DD6"/>
    <w:rsid w:val="00473E84"/>
    <w:rsid w:val="00476E07"/>
    <w:rsid w:val="004B0120"/>
    <w:rsid w:val="004B32AB"/>
    <w:rsid w:val="004B4826"/>
    <w:rsid w:val="004C7525"/>
    <w:rsid w:val="004E235C"/>
    <w:rsid w:val="004E2B9A"/>
    <w:rsid w:val="004F1819"/>
    <w:rsid w:val="00523B2D"/>
    <w:rsid w:val="00524EF0"/>
    <w:rsid w:val="005255D7"/>
    <w:rsid w:val="0053759E"/>
    <w:rsid w:val="005416F1"/>
    <w:rsid w:val="00552E9F"/>
    <w:rsid w:val="00553F18"/>
    <w:rsid w:val="00556E72"/>
    <w:rsid w:val="00562A9F"/>
    <w:rsid w:val="005842FF"/>
    <w:rsid w:val="00587E09"/>
    <w:rsid w:val="00593C7B"/>
    <w:rsid w:val="005A6EDF"/>
    <w:rsid w:val="005B7234"/>
    <w:rsid w:val="005C20BD"/>
    <w:rsid w:val="005E66BD"/>
    <w:rsid w:val="005E778F"/>
    <w:rsid w:val="005F1A10"/>
    <w:rsid w:val="005F2E49"/>
    <w:rsid w:val="005F5A7F"/>
    <w:rsid w:val="006159D8"/>
    <w:rsid w:val="00623AC5"/>
    <w:rsid w:val="006400F4"/>
    <w:rsid w:val="00650D7B"/>
    <w:rsid w:val="00653808"/>
    <w:rsid w:val="006557A8"/>
    <w:rsid w:val="00656DA1"/>
    <w:rsid w:val="0065764B"/>
    <w:rsid w:val="00662456"/>
    <w:rsid w:val="006658B9"/>
    <w:rsid w:val="00667999"/>
    <w:rsid w:val="00674114"/>
    <w:rsid w:val="0068144D"/>
    <w:rsid w:val="0068339E"/>
    <w:rsid w:val="00683832"/>
    <w:rsid w:val="00692AF4"/>
    <w:rsid w:val="006939CF"/>
    <w:rsid w:val="006979F5"/>
    <w:rsid w:val="006B0EAF"/>
    <w:rsid w:val="006D0563"/>
    <w:rsid w:val="006D0F46"/>
    <w:rsid w:val="006E271B"/>
    <w:rsid w:val="00701731"/>
    <w:rsid w:val="00715EB3"/>
    <w:rsid w:val="007203FC"/>
    <w:rsid w:val="00730CE4"/>
    <w:rsid w:val="00730CEC"/>
    <w:rsid w:val="00736D73"/>
    <w:rsid w:val="0074241A"/>
    <w:rsid w:val="0074689E"/>
    <w:rsid w:val="0075355E"/>
    <w:rsid w:val="007560E7"/>
    <w:rsid w:val="00760271"/>
    <w:rsid w:val="00761152"/>
    <w:rsid w:val="00774748"/>
    <w:rsid w:val="0077480B"/>
    <w:rsid w:val="00774EC6"/>
    <w:rsid w:val="00775DD6"/>
    <w:rsid w:val="00782BF7"/>
    <w:rsid w:val="00783429"/>
    <w:rsid w:val="007841B2"/>
    <w:rsid w:val="00790BE5"/>
    <w:rsid w:val="00792AA6"/>
    <w:rsid w:val="00797BEC"/>
    <w:rsid w:val="007A0B66"/>
    <w:rsid w:val="007A19F2"/>
    <w:rsid w:val="007C65FF"/>
    <w:rsid w:val="007D22F8"/>
    <w:rsid w:val="007D51BE"/>
    <w:rsid w:val="00801E2E"/>
    <w:rsid w:val="0081636B"/>
    <w:rsid w:val="008177BE"/>
    <w:rsid w:val="00820656"/>
    <w:rsid w:val="008221C7"/>
    <w:rsid w:val="00825C5F"/>
    <w:rsid w:val="008275D4"/>
    <w:rsid w:val="008326F3"/>
    <w:rsid w:val="00837020"/>
    <w:rsid w:val="00841543"/>
    <w:rsid w:val="00844601"/>
    <w:rsid w:val="00856C00"/>
    <w:rsid w:val="00860DEF"/>
    <w:rsid w:val="00867236"/>
    <w:rsid w:val="00867388"/>
    <w:rsid w:val="00882B67"/>
    <w:rsid w:val="00884FAE"/>
    <w:rsid w:val="008B4AF0"/>
    <w:rsid w:val="008C3816"/>
    <w:rsid w:val="008C7949"/>
    <w:rsid w:val="008D0F82"/>
    <w:rsid w:val="008E6F4C"/>
    <w:rsid w:val="008F35E9"/>
    <w:rsid w:val="00917E65"/>
    <w:rsid w:val="00920151"/>
    <w:rsid w:val="009278B5"/>
    <w:rsid w:val="00931E52"/>
    <w:rsid w:val="00945659"/>
    <w:rsid w:val="009529F7"/>
    <w:rsid w:val="00955153"/>
    <w:rsid w:val="00957987"/>
    <w:rsid w:val="00960C43"/>
    <w:rsid w:val="00961F86"/>
    <w:rsid w:val="009661F8"/>
    <w:rsid w:val="009709A9"/>
    <w:rsid w:val="00975E9D"/>
    <w:rsid w:val="00976414"/>
    <w:rsid w:val="009776DC"/>
    <w:rsid w:val="00981CA6"/>
    <w:rsid w:val="009868FB"/>
    <w:rsid w:val="00991036"/>
    <w:rsid w:val="009A6480"/>
    <w:rsid w:val="009B422E"/>
    <w:rsid w:val="009B45D9"/>
    <w:rsid w:val="009B4B4E"/>
    <w:rsid w:val="009B5926"/>
    <w:rsid w:val="009B7509"/>
    <w:rsid w:val="009C0E26"/>
    <w:rsid w:val="009E0375"/>
    <w:rsid w:val="009E0797"/>
    <w:rsid w:val="00A127CC"/>
    <w:rsid w:val="00A1699A"/>
    <w:rsid w:val="00A2281C"/>
    <w:rsid w:val="00A26348"/>
    <w:rsid w:val="00A50770"/>
    <w:rsid w:val="00A61E0D"/>
    <w:rsid w:val="00A6210B"/>
    <w:rsid w:val="00A62D4C"/>
    <w:rsid w:val="00A72524"/>
    <w:rsid w:val="00A77A3A"/>
    <w:rsid w:val="00A81A51"/>
    <w:rsid w:val="00A84569"/>
    <w:rsid w:val="00A868A8"/>
    <w:rsid w:val="00AA001F"/>
    <w:rsid w:val="00AB09F4"/>
    <w:rsid w:val="00AB7B80"/>
    <w:rsid w:val="00AC4F6E"/>
    <w:rsid w:val="00AD0D55"/>
    <w:rsid w:val="00AE3AF4"/>
    <w:rsid w:val="00AE52A4"/>
    <w:rsid w:val="00AF48EC"/>
    <w:rsid w:val="00AF77E9"/>
    <w:rsid w:val="00B0131D"/>
    <w:rsid w:val="00B04B3D"/>
    <w:rsid w:val="00B06462"/>
    <w:rsid w:val="00B12565"/>
    <w:rsid w:val="00B22DF7"/>
    <w:rsid w:val="00B24F36"/>
    <w:rsid w:val="00B35555"/>
    <w:rsid w:val="00B51EA7"/>
    <w:rsid w:val="00B522F5"/>
    <w:rsid w:val="00B525F0"/>
    <w:rsid w:val="00B66A6B"/>
    <w:rsid w:val="00B831C4"/>
    <w:rsid w:val="00B85558"/>
    <w:rsid w:val="00B85C0C"/>
    <w:rsid w:val="00B85D9C"/>
    <w:rsid w:val="00B93FE3"/>
    <w:rsid w:val="00B96146"/>
    <w:rsid w:val="00B97D85"/>
    <w:rsid w:val="00BA4293"/>
    <w:rsid w:val="00BB4045"/>
    <w:rsid w:val="00BC40A2"/>
    <w:rsid w:val="00BD7031"/>
    <w:rsid w:val="00C11C21"/>
    <w:rsid w:val="00C223B4"/>
    <w:rsid w:val="00C36620"/>
    <w:rsid w:val="00C4752B"/>
    <w:rsid w:val="00C52522"/>
    <w:rsid w:val="00C5430D"/>
    <w:rsid w:val="00C553E2"/>
    <w:rsid w:val="00C55C6C"/>
    <w:rsid w:val="00C656FE"/>
    <w:rsid w:val="00C6728C"/>
    <w:rsid w:val="00C85511"/>
    <w:rsid w:val="00C85FC6"/>
    <w:rsid w:val="00C8623E"/>
    <w:rsid w:val="00C9037E"/>
    <w:rsid w:val="00C94ED0"/>
    <w:rsid w:val="00C967A5"/>
    <w:rsid w:val="00CA353E"/>
    <w:rsid w:val="00CA36F0"/>
    <w:rsid w:val="00CB07F0"/>
    <w:rsid w:val="00CB2404"/>
    <w:rsid w:val="00CC20C2"/>
    <w:rsid w:val="00CD475A"/>
    <w:rsid w:val="00CD57F5"/>
    <w:rsid w:val="00CD69B2"/>
    <w:rsid w:val="00CD7D28"/>
    <w:rsid w:val="00CE0462"/>
    <w:rsid w:val="00CF7DBD"/>
    <w:rsid w:val="00D2693B"/>
    <w:rsid w:val="00D31C27"/>
    <w:rsid w:val="00D40CC3"/>
    <w:rsid w:val="00D40D0F"/>
    <w:rsid w:val="00D51D2A"/>
    <w:rsid w:val="00D6134B"/>
    <w:rsid w:val="00D66085"/>
    <w:rsid w:val="00D729FC"/>
    <w:rsid w:val="00D74397"/>
    <w:rsid w:val="00D82C0C"/>
    <w:rsid w:val="00D972FA"/>
    <w:rsid w:val="00D97CCF"/>
    <w:rsid w:val="00DA0307"/>
    <w:rsid w:val="00DA4375"/>
    <w:rsid w:val="00DA5596"/>
    <w:rsid w:val="00DC56EF"/>
    <w:rsid w:val="00DE7F20"/>
    <w:rsid w:val="00DF1B23"/>
    <w:rsid w:val="00E02583"/>
    <w:rsid w:val="00E043BC"/>
    <w:rsid w:val="00E06EC1"/>
    <w:rsid w:val="00E2271D"/>
    <w:rsid w:val="00E25162"/>
    <w:rsid w:val="00E46D48"/>
    <w:rsid w:val="00E57F25"/>
    <w:rsid w:val="00E61C94"/>
    <w:rsid w:val="00E66974"/>
    <w:rsid w:val="00E8029E"/>
    <w:rsid w:val="00E90849"/>
    <w:rsid w:val="00E90EFD"/>
    <w:rsid w:val="00E93DBA"/>
    <w:rsid w:val="00EB285C"/>
    <w:rsid w:val="00EB2D0E"/>
    <w:rsid w:val="00ED66B3"/>
    <w:rsid w:val="00ED7FC4"/>
    <w:rsid w:val="00EF0F8A"/>
    <w:rsid w:val="00F0485E"/>
    <w:rsid w:val="00F14E84"/>
    <w:rsid w:val="00F169B5"/>
    <w:rsid w:val="00F211BC"/>
    <w:rsid w:val="00F23B89"/>
    <w:rsid w:val="00F25C7E"/>
    <w:rsid w:val="00F546E8"/>
    <w:rsid w:val="00F579BC"/>
    <w:rsid w:val="00F618C3"/>
    <w:rsid w:val="00F71767"/>
    <w:rsid w:val="00F74E1B"/>
    <w:rsid w:val="00F75C5D"/>
    <w:rsid w:val="00F84E5D"/>
    <w:rsid w:val="00F917B8"/>
    <w:rsid w:val="00FA491F"/>
    <w:rsid w:val="00FA5BAE"/>
    <w:rsid w:val="00FB331A"/>
    <w:rsid w:val="00FC5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FCB8C"/>
  <w15:chartTrackingRefBased/>
  <w15:docId w15:val="{E9160854-98CA-44AA-9637-8ACC38513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man Old Style" w:eastAsiaTheme="minorHAnsi" w:hAnsi="Bookman Old Style" w:cstheme="minorBidi"/>
        <w:b/>
        <w:bCs/>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C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7949"/>
    <w:pPr>
      <w:tabs>
        <w:tab w:val="center" w:pos="4513"/>
        <w:tab w:val="right" w:pos="9026"/>
      </w:tabs>
    </w:pPr>
  </w:style>
  <w:style w:type="character" w:customStyle="1" w:styleId="HeaderChar">
    <w:name w:val="Header Char"/>
    <w:basedOn w:val="DefaultParagraphFont"/>
    <w:link w:val="Header"/>
    <w:uiPriority w:val="99"/>
    <w:rsid w:val="008C7949"/>
  </w:style>
  <w:style w:type="paragraph" w:styleId="Footer">
    <w:name w:val="footer"/>
    <w:basedOn w:val="Normal"/>
    <w:link w:val="FooterChar"/>
    <w:uiPriority w:val="99"/>
    <w:unhideWhenUsed/>
    <w:rsid w:val="008C7949"/>
    <w:pPr>
      <w:tabs>
        <w:tab w:val="center" w:pos="4513"/>
        <w:tab w:val="right" w:pos="9026"/>
      </w:tabs>
    </w:pPr>
  </w:style>
  <w:style w:type="character" w:customStyle="1" w:styleId="FooterChar">
    <w:name w:val="Footer Char"/>
    <w:basedOn w:val="DefaultParagraphFont"/>
    <w:link w:val="Footer"/>
    <w:uiPriority w:val="99"/>
    <w:rsid w:val="008C7949"/>
  </w:style>
  <w:style w:type="table" w:styleId="TableGrid">
    <w:name w:val="Table Grid"/>
    <w:basedOn w:val="TableNormal"/>
    <w:uiPriority w:val="39"/>
    <w:rsid w:val="009661F8"/>
    <w:rPr>
      <w:rFonts w:asciiTheme="minorHAnsi" w:hAnsiTheme="minorHAnsi"/>
      <w:b w:val="0"/>
      <w:bCs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0C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E:\VSR%20-%202021\Templates\Headed%20Paper%20Template%20+%20supported%20by%20in%20RH%20corn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Headed Paper Template + supported by in RH corner</Template>
  <TotalTime>47</TotalTime>
  <Pages>3</Pages>
  <Words>697</Words>
  <Characters>3083</Characters>
  <Application>Microsoft Office Word</Application>
  <DocSecurity>0</DocSecurity>
  <Lines>440</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Groombridge</dc:creator>
  <cp:keywords/>
  <dc:description/>
  <cp:lastModifiedBy>Jessica Groombridge</cp:lastModifiedBy>
  <cp:revision>56</cp:revision>
  <cp:lastPrinted>2023-03-04T10:43:00Z</cp:lastPrinted>
  <dcterms:created xsi:type="dcterms:W3CDTF">2023-07-14T08:45:00Z</dcterms:created>
  <dcterms:modified xsi:type="dcterms:W3CDTF">2023-07-16T14:44:00Z</dcterms:modified>
</cp:coreProperties>
</file>